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477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4"/>
        <w:gridCol w:w="776"/>
        <w:gridCol w:w="5489"/>
      </w:tblGrid>
      <w:tr w:rsidR="00C9238F" w:rsidRPr="00C9238F" w14:paraId="700A7235" w14:textId="77777777" w:rsidTr="3A6C9A2C">
        <w:trPr>
          <w:trHeight w:val="579"/>
        </w:trPr>
        <w:tc>
          <w:tcPr>
            <w:tcW w:w="1930" w:type="pct"/>
            <w:gridSpan w:val="2"/>
            <w:vAlign w:val="bottom"/>
          </w:tcPr>
          <w:p w14:paraId="5D4AEF62" w14:textId="44045E51" w:rsidR="00C9238F" w:rsidRPr="005C5107" w:rsidRDefault="00000000" w:rsidP="009D3BB5">
            <w:pPr>
              <w:rPr>
                <w:sz w:val="25"/>
                <w:szCs w:val="25"/>
              </w:rPr>
            </w:pPr>
            <w:sdt>
              <w:sdtPr>
                <w:rPr>
                  <w:sz w:val="25"/>
                  <w:szCs w:val="25"/>
                </w:rPr>
                <w:id w:val="1621259925"/>
                <w:placeholder>
                  <w:docPart w:val="1204F3D18CEC41EF8A533D1480928759"/>
                </w:placeholder>
                <w:temporary/>
                <w:showingPlcHdr/>
                <w15:appearance w15:val="hidden"/>
              </w:sdtPr>
              <w:sdtContent>
                <w:r w:rsidR="00C96307" w:rsidRPr="005C5107">
                  <w:rPr>
                    <w:sz w:val="25"/>
                    <w:szCs w:val="25"/>
                  </w:rPr>
                  <w:t>First Name</w:t>
                </w:r>
              </w:sdtContent>
            </w:sdt>
          </w:p>
        </w:tc>
        <w:tc>
          <w:tcPr>
            <w:tcW w:w="3070" w:type="pct"/>
            <w:tcBorders>
              <w:bottom w:val="single" w:sz="4" w:space="0" w:color="auto"/>
            </w:tcBorders>
            <w:vAlign w:val="bottom"/>
          </w:tcPr>
          <w:p w14:paraId="1ECE6BCE" w14:textId="4B0A8CEF" w:rsidR="00C9238F" w:rsidRPr="008071C7" w:rsidRDefault="00C9238F" w:rsidP="009D3BB5">
            <w:pPr>
              <w:rPr>
                <w:sz w:val="24"/>
                <w:szCs w:val="24"/>
              </w:rPr>
            </w:pPr>
          </w:p>
        </w:tc>
      </w:tr>
      <w:tr w:rsidR="00C9238F" w:rsidRPr="00C9238F" w14:paraId="7B717455" w14:textId="77777777" w:rsidTr="3A6C9A2C">
        <w:trPr>
          <w:trHeight w:val="579"/>
        </w:trPr>
        <w:tc>
          <w:tcPr>
            <w:tcW w:w="1930" w:type="pct"/>
            <w:gridSpan w:val="2"/>
            <w:vAlign w:val="bottom"/>
          </w:tcPr>
          <w:p w14:paraId="5BCC5A2E" w14:textId="241F833A" w:rsidR="00C9238F" w:rsidRPr="005C5107" w:rsidRDefault="00000000" w:rsidP="009D3BB5">
            <w:pPr>
              <w:rPr>
                <w:sz w:val="25"/>
                <w:szCs w:val="25"/>
              </w:rPr>
            </w:pPr>
            <w:sdt>
              <w:sdtPr>
                <w:rPr>
                  <w:sz w:val="25"/>
                  <w:szCs w:val="25"/>
                </w:rPr>
                <w:id w:val="-1470592894"/>
                <w:placeholder>
                  <w:docPart w:val="E7365DE835A140EC9477123BD3AE559E"/>
                </w:placeholder>
                <w:temporary/>
                <w:showingPlcHdr/>
                <w15:appearance w15:val="hidden"/>
              </w:sdtPr>
              <w:sdtContent>
                <w:r w:rsidR="00C96307" w:rsidRPr="005C5107">
                  <w:rPr>
                    <w:sz w:val="25"/>
                    <w:szCs w:val="25"/>
                  </w:rPr>
                  <w:t>Last Name</w:t>
                </w:r>
              </w:sdtContent>
            </w:sdt>
          </w:p>
        </w:tc>
        <w:tc>
          <w:tcPr>
            <w:tcW w:w="3070" w:type="pct"/>
            <w:tcBorders>
              <w:bottom w:val="single" w:sz="4" w:space="0" w:color="auto"/>
            </w:tcBorders>
            <w:vAlign w:val="bottom"/>
          </w:tcPr>
          <w:p w14:paraId="49AC8B86" w14:textId="77777777" w:rsidR="00C9238F" w:rsidRPr="008071C7" w:rsidRDefault="00C9238F" w:rsidP="009D3BB5">
            <w:pPr>
              <w:rPr>
                <w:sz w:val="24"/>
                <w:szCs w:val="24"/>
              </w:rPr>
            </w:pPr>
          </w:p>
        </w:tc>
      </w:tr>
      <w:tr w:rsidR="00C9238F" w:rsidRPr="00C9238F" w14:paraId="09B6A986" w14:textId="77777777" w:rsidTr="3A6C9A2C">
        <w:trPr>
          <w:trHeight w:val="579"/>
        </w:trPr>
        <w:tc>
          <w:tcPr>
            <w:tcW w:w="1930" w:type="pct"/>
            <w:gridSpan w:val="2"/>
            <w:vAlign w:val="bottom"/>
          </w:tcPr>
          <w:p w14:paraId="4A88ED38" w14:textId="67F9FBEB" w:rsidR="00C9238F" w:rsidRPr="005C5107" w:rsidRDefault="009F2316" w:rsidP="009D3BB5">
            <w:pPr>
              <w:rPr>
                <w:sz w:val="25"/>
                <w:szCs w:val="25"/>
              </w:rPr>
            </w:pPr>
            <w:r w:rsidRPr="005C5107">
              <w:rPr>
                <w:sz w:val="25"/>
                <w:szCs w:val="25"/>
              </w:rPr>
              <w:t>Current Position</w:t>
            </w:r>
          </w:p>
        </w:tc>
        <w:tc>
          <w:tcPr>
            <w:tcW w:w="3070" w:type="pct"/>
            <w:tcBorders>
              <w:bottom w:val="single" w:sz="4" w:space="0" w:color="auto"/>
            </w:tcBorders>
            <w:vAlign w:val="bottom"/>
          </w:tcPr>
          <w:p w14:paraId="02015F6E" w14:textId="77777777" w:rsidR="00C9238F" w:rsidRPr="008071C7" w:rsidRDefault="00C9238F" w:rsidP="009D3BB5">
            <w:pPr>
              <w:rPr>
                <w:sz w:val="24"/>
                <w:szCs w:val="24"/>
              </w:rPr>
            </w:pPr>
          </w:p>
        </w:tc>
      </w:tr>
      <w:tr w:rsidR="00C9238F" w:rsidRPr="00C9238F" w14:paraId="0F6F0BF2" w14:textId="77777777" w:rsidTr="3A6C9A2C">
        <w:trPr>
          <w:trHeight w:val="918"/>
        </w:trPr>
        <w:tc>
          <w:tcPr>
            <w:tcW w:w="1930" w:type="pct"/>
            <w:gridSpan w:val="2"/>
            <w:vAlign w:val="bottom"/>
          </w:tcPr>
          <w:p w14:paraId="3F9233C0" w14:textId="7C425AE2" w:rsidR="00C9238F" w:rsidRPr="005C5107" w:rsidRDefault="009F2316" w:rsidP="009D3BB5">
            <w:pPr>
              <w:rPr>
                <w:sz w:val="25"/>
                <w:szCs w:val="25"/>
              </w:rPr>
            </w:pPr>
            <w:r w:rsidRPr="005C5107">
              <w:rPr>
                <w:rFonts w:eastAsia="Times New Roman"/>
                <w:sz w:val="25"/>
                <w:szCs w:val="25"/>
              </w:rPr>
              <w:t>Department/School/Research Centre</w:t>
            </w:r>
          </w:p>
        </w:tc>
        <w:tc>
          <w:tcPr>
            <w:tcW w:w="3070" w:type="pct"/>
            <w:tcBorders>
              <w:bottom w:val="single" w:sz="4" w:space="0" w:color="auto"/>
            </w:tcBorders>
            <w:vAlign w:val="bottom"/>
          </w:tcPr>
          <w:p w14:paraId="66D834D0" w14:textId="77777777" w:rsidR="00C9238F" w:rsidRPr="008071C7" w:rsidRDefault="00C9238F" w:rsidP="009D3BB5">
            <w:pPr>
              <w:rPr>
                <w:sz w:val="24"/>
                <w:szCs w:val="24"/>
              </w:rPr>
            </w:pPr>
          </w:p>
        </w:tc>
      </w:tr>
      <w:tr w:rsidR="00C9238F" w:rsidRPr="00C9238F" w14:paraId="34D34700" w14:textId="77777777" w:rsidTr="3A6C9A2C">
        <w:trPr>
          <w:trHeight w:val="579"/>
        </w:trPr>
        <w:tc>
          <w:tcPr>
            <w:tcW w:w="1930" w:type="pct"/>
            <w:gridSpan w:val="2"/>
            <w:vAlign w:val="bottom"/>
          </w:tcPr>
          <w:p w14:paraId="462C8A82" w14:textId="18A57B40" w:rsidR="00C9238F" w:rsidRPr="005C5107" w:rsidRDefault="00000000" w:rsidP="009D3BB5">
            <w:pPr>
              <w:rPr>
                <w:sz w:val="25"/>
                <w:szCs w:val="25"/>
              </w:rPr>
            </w:pPr>
            <w:sdt>
              <w:sdtPr>
                <w:rPr>
                  <w:sz w:val="25"/>
                  <w:szCs w:val="25"/>
                </w:rPr>
                <w:id w:val="-965116832"/>
                <w:placeholder>
                  <w:docPart w:val="A111D350B06A409C9B2452C81A5072C7"/>
                </w:placeholder>
                <w:temporary/>
                <w:showingPlcHdr/>
                <w15:appearance w15:val="hidden"/>
              </w:sdtPr>
              <w:sdtContent>
                <w:r w:rsidR="00C96307" w:rsidRPr="005C5107">
                  <w:rPr>
                    <w:sz w:val="25"/>
                    <w:szCs w:val="25"/>
                  </w:rPr>
                  <w:t>Email</w:t>
                </w:r>
              </w:sdtContent>
            </w:sdt>
          </w:p>
        </w:tc>
        <w:tc>
          <w:tcPr>
            <w:tcW w:w="3070" w:type="pct"/>
            <w:tcBorders>
              <w:bottom w:val="single" w:sz="4" w:space="0" w:color="auto"/>
            </w:tcBorders>
            <w:vAlign w:val="bottom"/>
          </w:tcPr>
          <w:p w14:paraId="35CA8168" w14:textId="77777777" w:rsidR="00C9238F" w:rsidRPr="008071C7" w:rsidRDefault="00C9238F" w:rsidP="009D3BB5">
            <w:pPr>
              <w:rPr>
                <w:sz w:val="24"/>
                <w:szCs w:val="24"/>
              </w:rPr>
            </w:pPr>
          </w:p>
        </w:tc>
      </w:tr>
      <w:tr w:rsidR="00C9238F" w:rsidRPr="00C9238F" w14:paraId="464D12EA" w14:textId="77777777" w:rsidTr="3A6C9A2C">
        <w:trPr>
          <w:trHeight w:val="57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2857AB23" w14:textId="77777777" w:rsidR="00C9238F" w:rsidRPr="005C5107" w:rsidRDefault="00C9238F" w:rsidP="00576892">
            <w:pPr>
              <w:rPr>
                <w:rFonts w:asciiTheme="majorHAnsi" w:hAnsiTheme="majorHAnsi"/>
                <w:b/>
                <w:sz w:val="25"/>
                <w:szCs w:val="25"/>
              </w:rPr>
            </w:pPr>
          </w:p>
        </w:tc>
      </w:tr>
      <w:tr w:rsidR="00C9238F" w:rsidRPr="00C9238F" w14:paraId="2CD2DE38" w14:textId="77777777" w:rsidTr="3A6C9A2C">
        <w:trPr>
          <w:trHeight w:val="618"/>
        </w:trPr>
        <w:tc>
          <w:tcPr>
            <w:tcW w:w="5000" w:type="pct"/>
            <w:gridSpan w:val="3"/>
            <w:vAlign w:val="bottom"/>
          </w:tcPr>
          <w:p w14:paraId="763D6830" w14:textId="63550260" w:rsidR="00A0125B" w:rsidRPr="005C5107" w:rsidRDefault="00080850" w:rsidP="00576892">
            <w:pPr>
              <w:rPr>
                <w:sz w:val="25"/>
                <w:szCs w:val="25"/>
              </w:rPr>
            </w:pPr>
            <w:r w:rsidRPr="005C5107">
              <w:rPr>
                <w:sz w:val="25"/>
                <w:szCs w:val="25"/>
              </w:rPr>
              <w:t>I w</w:t>
            </w:r>
            <w:r w:rsidR="00B74C29" w:rsidRPr="005C5107">
              <w:rPr>
                <w:sz w:val="25"/>
                <w:szCs w:val="25"/>
              </w:rPr>
              <w:t>ish</w:t>
            </w:r>
            <w:r w:rsidRPr="005C5107">
              <w:rPr>
                <w:sz w:val="25"/>
                <w:szCs w:val="25"/>
              </w:rPr>
              <w:t xml:space="preserve"> to express my interest in the following member position:</w:t>
            </w:r>
          </w:p>
        </w:tc>
      </w:tr>
      <w:tr w:rsidR="00C9238F" w:rsidRPr="00FE5715" w14:paraId="32ABFB7C" w14:textId="77777777" w:rsidTr="3A6C9A2C">
        <w:trPr>
          <w:trHeight w:val="692"/>
        </w:trPr>
        <w:tc>
          <w:tcPr>
            <w:tcW w:w="1496" w:type="pct"/>
            <w:vAlign w:val="bottom"/>
          </w:tcPr>
          <w:sdt>
            <w:sdtPr>
              <w:id w:val="1910334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0A3C9A9" w14:textId="31F471A1" w:rsidR="00C9238F" w:rsidRPr="00AB0C4F" w:rsidRDefault="00791132" w:rsidP="00576892">
                <w:pPr>
                  <w:spacing w:before="120"/>
                  <w:ind w:left="698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504" w:type="pct"/>
            <w:gridSpan w:val="2"/>
            <w:tcBorders>
              <w:bottom w:val="single" w:sz="4" w:space="0" w:color="auto"/>
            </w:tcBorders>
            <w:vAlign w:val="bottom"/>
          </w:tcPr>
          <w:p w14:paraId="167C1E88" w14:textId="42499739" w:rsidR="00C9238F" w:rsidRPr="00AB0C4F" w:rsidRDefault="00C33EC7" w:rsidP="00576892">
            <w:pPr>
              <w:spacing w:before="120"/>
              <w:rPr>
                <w:sz w:val="24"/>
                <w:szCs w:val="24"/>
              </w:rPr>
            </w:pPr>
            <w:r w:rsidRPr="00AB0C4F">
              <w:rPr>
                <w:b/>
                <w:bCs/>
                <w:sz w:val="24"/>
                <w:szCs w:val="24"/>
              </w:rPr>
              <w:t>Advanced</w:t>
            </w:r>
            <w:r w:rsidR="00D91844">
              <w:rPr>
                <w:b/>
                <w:bCs/>
                <w:sz w:val="24"/>
                <w:szCs w:val="24"/>
              </w:rPr>
              <w:t>-</w:t>
            </w:r>
            <w:r w:rsidRPr="00AB0C4F">
              <w:rPr>
                <w:b/>
                <w:bCs/>
                <w:sz w:val="24"/>
                <w:szCs w:val="24"/>
              </w:rPr>
              <w:t>career colleague</w:t>
            </w:r>
            <w:r w:rsidRPr="00AB0C4F">
              <w:rPr>
                <w:sz w:val="24"/>
                <w:szCs w:val="24"/>
              </w:rPr>
              <w:t xml:space="preserve"> (</w:t>
            </w:r>
            <w:r w:rsidR="00D66E2D">
              <w:rPr>
                <w:sz w:val="24"/>
                <w:szCs w:val="24"/>
              </w:rPr>
              <w:t xml:space="preserve">usually </w:t>
            </w:r>
            <w:r w:rsidR="00A0332E">
              <w:rPr>
                <w:sz w:val="24"/>
                <w:szCs w:val="24"/>
              </w:rPr>
              <w:t>Full</w:t>
            </w:r>
            <w:r w:rsidRPr="00AB0C4F">
              <w:rPr>
                <w:sz w:val="24"/>
                <w:szCs w:val="24"/>
              </w:rPr>
              <w:t xml:space="preserve"> Professor / Professor)</w:t>
            </w:r>
            <w:r w:rsidR="00A0332E">
              <w:rPr>
                <w:sz w:val="24"/>
                <w:szCs w:val="24"/>
              </w:rPr>
              <w:t>: T</w:t>
            </w:r>
            <w:r w:rsidR="007D73AD" w:rsidRPr="00AB0C4F">
              <w:rPr>
                <w:sz w:val="24"/>
                <w:szCs w:val="24"/>
              </w:rPr>
              <w:t>hree-year term</w:t>
            </w:r>
          </w:p>
        </w:tc>
      </w:tr>
      <w:tr w:rsidR="00A0332E" w:rsidRPr="00FE5715" w14:paraId="2A3233A3" w14:textId="77777777" w:rsidTr="3A6C9A2C">
        <w:trPr>
          <w:trHeight w:val="579"/>
        </w:trPr>
        <w:tc>
          <w:tcPr>
            <w:tcW w:w="1496" w:type="pct"/>
            <w:vAlign w:val="bottom"/>
          </w:tcPr>
          <w:sdt>
            <w:sdtPr>
              <w:id w:val="-7270698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ADB80BE" w14:textId="6BF52AA1" w:rsidR="00A0332E" w:rsidRPr="00AB0C4F" w:rsidRDefault="00791132" w:rsidP="00A0332E">
                <w:pPr>
                  <w:spacing w:before="120"/>
                  <w:ind w:left="698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5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E6B172" w14:textId="34D36975" w:rsidR="00A0332E" w:rsidRPr="00AB0C4F" w:rsidRDefault="00A0332E" w:rsidP="00A0332E">
            <w:pPr>
              <w:rPr>
                <w:sz w:val="24"/>
                <w:szCs w:val="24"/>
              </w:rPr>
            </w:pPr>
            <w:r w:rsidRPr="3A6C9A2C">
              <w:rPr>
                <w:b/>
                <w:bCs/>
                <w:sz w:val="24"/>
                <w:szCs w:val="24"/>
              </w:rPr>
              <w:t xml:space="preserve">Mid-career colleague </w:t>
            </w:r>
            <w:r w:rsidRPr="3A6C9A2C">
              <w:rPr>
                <w:sz w:val="24"/>
                <w:szCs w:val="24"/>
              </w:rPr>
              <w:t xml:space="preserve">(usually Associate Professor A or B): Three-year term </w:t>
            </w:r>
          </w:p>
        </w:tc>
      </w:tr>
      <w:tr w:rsidR="00A0332E" w:rsidRPr="00FE5715" w14:paraId="2286298E" w14:textId="77777777" w:rsidTr="3A6C9A2C">
        <w:trPr>
          <w:trHeight w:val="563"/>
        </w:trPr>
        <w:tc>
          <w:tcPr>
            <w:tcW w:w="1496" w:type="pct"/>
            <w:vAlign w:val="bottom"/>
          </w:tcPr>
          <w:sdt>
            <w:sdtPr>
              <w:id w:val="-15859196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2F3CA28" w14:textId="2EDE4118" w:rsidR="00A0332E" w:rsidRPr="00AB0C4F" w:rsidRDefault="00791132" w:rsidP="00A0332E">
                <w:pPr>
                  <w:spacing w:before="120"/>
                  <w:ind w:left="698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5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9F477C" w14:textId="2B822B8F" w:rsidR="00A0332E" w:rsidRPr="00AB0C4F" w:rsidRDefault="00A0332E" w:rsidP="00A0332E">
            <w:pPr>
              <w:rPr>
                <w:sz w:val="24"/>
                <w:szCs w:val="24"/>
              </w:rPr>
            </w:pPr>
            <w:r w:rsidRPr="00AB0C4F">
              <w:rPr>
                <w:b/>
                <w:bCs/>
                <w:sz w:val="24"/>
                <w:szCs w:val="24"/>
              </w:rPr>
              <w:t>Early-career colleague</w:t>
            </w:r>
            <w:r w:rsidRPr="00AB0C4F">
              <w:rPr>
                <w:sz w:val="24"/>
                <w:szCs w:val="24"/>
              </w:rPr>
              <w:t xml:space="preserve"> (usually </w:t>
            </w:r>
            <w:r w:rsidR="009D3BB5">
              <w:rPr>
                <w:sz w:val="24"/>
                <w:szCs w:val="24"/>
              </w:rPr>
              <w:t xml:space="preserve">Associate Professor B or </w:t>
            </w:r>
            <w:r>
              <w:rPr>
                <w:sz w:val="24"/>
                <w:szCs w:val="24"/>
              </w:rPr>
              <w:t>Assistant Professor</w:t>
            </w:r>
            <w:r w:rsidRPr="00AB0C4F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:</w:t>
            </w:r>
            <w:r w:rsidRPr="00AB0C4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 w:rsidRPr="00AB0C4F">
              <w:rPr>
                <w:sz w:val="24"/>
                <w:szCs w:val="24"/>
              </w:rPr>
              <w:t xml:space="preserve">hree-year term </w:t>
            </w:r>
          </w:p>
        </w:tc>
      </w:tr>
      <w:tr w:rsidR="00A0332E" w:rsidRPr="00FE5715" w14:paraId="6B2268D4" w14:textId="77777777" w:rsidTr="3A6C9A2C">
        <w:trPr>
          <w:trHeight w:val="652"/>
        </w:trPr>
        <w:tc>
          <w:tcPr>
            <w:tcW w:w="1496" w:type="pct"/>
            <w:vAlign w:val="bottom"/>
          </w:tcPr>
          <w:sdt>
            <w:sdtPr>
              <w:id w:val="1529587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F4E755" w14:textId="6C3BFAC1" w:rsidR="00A0332E" w:rsidRPr="00AB0C4F" w:rsidRDefault="00791132" w:rsidP="00A0332E">
                <w:pPr>
                  <w:spacing w:before="120"/>
                  <w:ind w:left="698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5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5B6AF1" w14:textId="095B13D5" w:rsidR="00A0332E" w:rsidRPr="00AB0C4F" w:rsidRDefault="00D66E2D" w:rsidP="00A0332E">
            <w:pPr>
              <w:rPr>
                <w:sz w:val="24"/>
                <w:szCs w:val="24"/>
                <w:lang w:val="en-IE"/>
              </w:rPr>
            </w:pPr>
            <w:r>
              <w:rPr>
                <w:b/>
                <w:bCs/>
                <w:sz w:val="24"/>
                <w:szCs w:val="24"/>
              </w:rPr>
              <w:t xml:space="preserve">Research Staff / </w:t>
            </w:r>
            <w:r w:rsidR="00A0332E">
              <w:rPr>
                <w:b/>
                <w:bCs/>
                <w:sz w:val="24"/>
                <w:szCs w:val="24"/>
              </w:rPr>
              <w:t>P</w:t>
            </w:r>
            <w:r w:rsidR="00A0332E" w:rsidRPr="00AB0C4F">
              <w:rPr>
                <w:b/>
                <w:bCs/>
                <w:sz w:val="24"/>
                <w:szCs w:val="24"/>
              </w:rPr>
              <w:t xml:space="preserve">ostdoctoral </w:t>
            </w:r>
            <w:r w:rsidR="00A0332E">
              <w:rPr>
                <w:b/>
                <w:bCs/>
                <w:sz w:val="24"/>
                <w:szCs w:val="24"/>
              </w:rPr>
              <w:t>R</w:t>
            </w:r>
            <w:r w:rsidR="00A0332E" w:rsidRPr="00AB0C4F">
              <w:rPr>
                <w:b/>
                <w:bCs/>
                <w:sz w:val="24"/>
                <w:szCs w:val="24"/>
              </w:rPr>
              <w:t>esearcher</w:t>
            </w:r>
            <w:r w:rsidR="00A0332E">
              <w:rPr>
                <w:sz w:val="24"/>
                <w:szCs w:val="24"/>
              </w:rPr>
              <w:t>:</w:t>
            </w:r>
            <w:r w:rsidR="00A0332E" w:rsidRPr="00AB0C4F">
              <w:rPr>
                <w:sz w:val="24"/>
                <w:szCs w:val="24"/>
              </w:rPr>
              <w:t xml:space="preserve"> 12 to 18-month term </w:t>
            </w:r>
          </w:p>
        </w:tc>
      </w:tr>
      <w:tr w:rsidR="00A0332E" w:rsidRPr="00FE5715" w14:paraId="413D5D9D" w14:textId="77777777" w:rsidTr="3A6C9A2C">
        <w:trPr>
          <w:trHeight w:val="579"/>
        </w:trPr>
        <w:tc>
          <w:tcPr>
            <w:tcW w:w="1496" w:type="pct"/>
            <w:vAlign w:val="bottom"/>
          </w:tcPr>
          <w:sdt>
            <w:sdtPr>
              <w:id w:val="13011149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21C7F95" w14:textId="5B9561B9" w:rsidR="00A0332E" w:rsidRPr="00AB0C4F" w:rsidRDefault="00791132" w:rsidP="00A0332E">
                <w:pPr>
                  <w:spacing w:before="120"/>
                  <w:ind w:left="698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5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5746A1" w14:textId="5B4ABA86" w:rsidR="00A0332E" w:rsidRPr="00A0332E" w:rsidRDefault="00A0332E" w:rsidP="00A0332E">
            <w:pPr>
              <w:rPr>
                <w:sz w:val="24"/>
                <w:szCs w:val="24"/>
              </w:rPr>
            </w:pPr>
            <w:r w:rsidRPr="00AB0C4F">
              <w:rPr>
                <w:b/>
                <w:bCs/>
                <w:sz w:val="24"/>
                <w:szCs w:val="24"/>
              </w:rPr>
              <w:t>Technical Officer</w:t>
            </w:r>
            <w:r>
              <w:rPr>
                <w:b/>
                <w:bCs/>
                <w:sz w:val="24"/>
                <w:szCs w:val="24"/>
              </w:rPr>
              <w:t xml:space="preserve">: </w:t>
            </w:r>
            <w:r w:rsidRPr="00A0332E">
              <w:rPr>
                <w:sz w:val="24"/>
                <w:szCs w:val="24"/>
              </w:rPr>
              <w:t>T</w:t>
            </w:r>
            <w:r w:rsidRPr="00AB0C4F">
              <w:rPr>
                <w:sz w:val="24"/>
                <w:szCs w:val="24"/>
              </w:rPr>
              <w:t xml:space="preserve">hree-year term </w:t>
            </w:r>
          </w:p>
        </w:tc>
      </w:tr>
      <w:tr w:rsidR="00A0332E" w:rsidRPr="00FE5715" w14:paraId="38961F95" w14:textId="77777777" w:rsidTr="3A6C9A2C">
        <w:trPr>
          <w:trHeight w:val="370"/>
        </w:trPr>
        <w:tc>
          <w:tcPr>
            <w:tcW w:w="1496" w:type="pct"/>
            <w:vAlign w:val="bottom"/>
          </w:tcPr>
          <w:sdt>
            <w:sdtPr>
              <w:id w:val="-12566678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BB61A8" w14:textId="63E27D4B" w:rsidR="00A0332E" w:rsidRPr="00AB0C4F" w:rsidRDefault="00791132" w:rsidP="00A0332E">
                <w:pPr>
                  <w:spacing w:before="120"/>
                  <w:ind w:left="698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5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9E3CFB" w14:textId="37522E0F" w:rsidR="00A0332E" w:rsidRPr="00AB0C4F" w:rsidRDefault="00A0332E" w:rsidP="00A0332E">
            <w:pPr>
              <w:rPr>
                <w:sz w:val="24"/>
                <w:szCs w:val="24"/>
                <w:lang w:val="en-IE"/>
              </w:rPr>
            </w:pPr>
            <w:r w:rsidRPr="00AB0C4F">
              <w:rPr>
                <w:b/>
                <w:bCs/>
                <w:sz w:val="24"/>
                <w:szCs w:val="24"/>
              </w:rPr>
              <w:t>PhD Candidate</w:t>
            </w:r>
            <w:r w:rsidRPr="00AB0C4F">
              <w:rPr>
                <w:sz w:val="24"/>
                <w:szCs w:val="24"/>
              </w:rPr>
              <w:t xml:space="preserve"> (Structured PhD)</w:t>
            </w:r>
            <w:r w:rsidR="009D3BB5">
              <w:rPr>
                <w:sz w:val="24"/>
                <w:szCs w:val="24"/>
              </w:rPr>
              <w:t>:</w:t>
            </w:r>
            <w:r w:rsidRPr="00AB0C4F">
              <w:rPr>
                <w:sz w:val="24"/>
                <w:szCs w:val="24"/>
              </w:rPr>
              <w:t xml:space="preserve"> 12 </w:t>
            </w:r>
            <w:proofErr w:type="gramStart"/>
            <w:r w:rsidRPr="00AB0C4F">
              <w:rPr>
                <w:sz w:val="24"/>
                <w:szCs w:val="24"/>
              </w:rPr>
              <w:t xml:space="preserve">-18 </w:t>
            </w:r>
            <w:r w:rsidR="009D3BB5">
              <w:rPr>
                <w:sz w:val="24"/>
                <w:szCs w:val="24"/>
              </w:rPr>
              <w:t>m</w:t>
            </w:r>
            <w:r w:rsidRPr="00AB0C4F">
              <w:rPr>
                <w:sz w:val="24"/>
                <w:szCs w:val="24"/>
              </w:rPr>
              <w:t>onth</w:t>
            </w:r>
            <w:proofErr w:type="gramEnd"/>
            <w:r w:rsidRPr="00AB0C4F">
              <w:rPr>
                <w:sz w:val="24"/>
                <w:szCs w:val="24"/>
              </w:rPr>
              <w:t xml:space="preserve"> term</w:t>
            </w:r>
          </w:p>
        </w:tc>
      </w:tr>
      <w:tr w:rsidR="00A0332E" w:rsidRPr="00FE5715" w14:paraId="79BB6AD8" w14:textId="77777777" w:rsidTr="3A6C9A2C">
        <w:trPr>
          <w:trHeight w:val="370"/>
        </w:trPr>
        <w:tc>
          <w:tcPr>
            <w:tcW w:w="1496" w:type="pct"/>
            <w:vAlign w:val="bottom"/>
          </w:tcPr>
          <w:sdt>
            <w:sdtPr>
              <w:id w:val="-7383291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C8A830F" w14:textId="2BBEB8E2" w:rsidR="00A0332E" w:rsidRPr="00AB0C4F" w:rsidRDefault="00791132" w:rsidP="00A0332E">
                <w:pPr>
                  <w:spacing w:before="120"/>
                  <w:ind w:left="698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5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D2CAD0" w14:textId="17E35CCB" w:rsidR="00A0332E" w:rsidRPr="00AB0C4F" w:rsidRDefault="00A0332E" w:rsidP="00A0332E">
            <w:pPr>
              <w:rPr>
                <w:sz w:val="24"/>
                <w:szCs w:val="24"/>
                <w:lang w:val="en-IE"/>
              </w:rPr>
            </w:pPr>
            <w:r w:rsidRPr="00AB0C4F">
              <w:rPr>
                <w:b/>
                <w:bCs/>
                <w:sz w:val="24"/>
                <w:szCs w:val="24"/>
                <w:lang w:val="en-IE"/>
              </w:rPr>
              <w:t>PhD Candidate</w:t>
            </w:r>
            <w:r w:rsidRPr="00AB0C4F">
              <w:rPr>
                <w:sz w:val="24"/>
                <w:szCs w:val="24"/>
                <w:lang w:val="en-IE"/>
              </w:rPr>
              <w:t xml:space="preserve"> (</w:t>
            </w:r>
            <w:r>
              <w:rPr>
                <w:sz w:val="24"/>
                <w:szCs w:val="24"/>
                <w:lang w:val="en-IE"/>
              </w:rPr>
              <w:t>T</w:t>
            </w:r>
            <w:r w:rsidRPr="00AB0C4F">
              <w:rPr>
                <w:sz w:val="24"/>
                <w:szCs w:val="24"/>
                <w:lang w:val="en-IE"/>
              </w:rPr>
              <w:t>raditiona</w:t>
            </w:r>
            <w:r w:rsidR="009D3BB5">
              <w:rPr>
                <w:sz w:val="24"/>
                <w:szCs w:val="24"/>
                <w:lang w:val="en-IE"/>
              </w:rPr>
              <w:t>l route</w:t>
            </w:r>
            <w:r w:rsidRPr="00AB0C4F">
              <w:rPr>
                <w:sz w:val="24"/>
                <w:szCs w:val="24"/>
                <w:lang w:val="en-IE"/>
              </w:rPr>
              <w:t xml:space="preserve"> PhD)</w:t>
            </w:r>
            <w:r w:rsidR="009D3BB5">
              <w:rPr>
                <w:sz w:val="24"/>
                <w:szCs w:val="24"/>
                <w:lang w:val="en-IE"/>
              </w:rPr>
              <w:t>:</w:t>
            </w:r>
            <w:r w:rsidRPr="00AB0C4F">
              <w:rPr>
                <w:sz w:val="24"/>
                <w:szCs w:val="24"/>
                <w:lang w:val="en-IE"/>
              </w:rPr>
              <w:t xml:space="preserve"> </w:t>
            </w:r>
            <w:proofErr w:type="gramStart"/>
            <w:r w:rsidRPr="00AB0C4F">
              <w:rPr>
                <w:sz w:val="24"/>
                <w:szCs w:val="24"/>
                <w:lang w:val="en-IE"/>
              </w:rPr>
              <w:t xml:space="preserve">12-18 </w:t>
            </w:r>
            <w:r w:rsidR="009D3BB5">
              <w:rPr>
                <w:sz w:val="24"/>
                <w:szCs w:val="24"/>
                <w:lang w:val="en-IE"/>
              </w:rPr>
              <w:t>m</w:t>
            </w:r>
            <w:r w:rsidRPr="00AB0C4F">
              <w:rPr>
                <w:sz w:val="24"/>
                <w:szCs w:val="24"/>
                <w:lang w:val="en-IE"/>
              </w:rPr>
              <w:t>onth</w:t>
            </w:r>
            <w:proofErr w:type="gramEnd"/>
            <w:r w:rsidRPr="00AB0C4F">
              <w:rPr>
                <w:sz w:val="24"/>
                <w:szCs w:val="24"/>
                <w:lang w:val="en-IE"/>
              </w:rPr>
              <w:t xml:space="preserve"> term</w:t>
            </w:r>
          </w:p>
        </w:tc>
      </w:tr>
      <w:tr w:rsidR="00A0332E" w:rsidRPr="00AB0C4F" w14:paraId="27CBDB27" w14:textId="77777777" w:rsidTr="3A6C9A2C">
        <w:trPr>
          <w:trHeight w:val="579"/>
        </w:trPr>
        <w:tc>
          <w:tcPr>
            <w:tcW w:w="5000" w:type="pct"/>
            <w:gridSpan w:val="3"/>
            <w:vAlign w:val="bottom"/>
          </w:tcPr>
          <w:p w14:paraId="0F51AA7C" w14:textId="589DED98" w:rsidR="00A0332E" w:rsidRPr="00D91844" w:rsidRDefault="00A0332E" w:rsidP="00D91844">
            <w:pPr>
              <w:pStyle w:val="ListParagraph"/>
              <w:numPr>
                <w:ilvl w:val="0"/>
                <w:numId w:val="26"/>
              </w:numPr>
              <w:spacing w:before="240" w:after="0" w:line="240" w:lineRule="auto"/>
              <w:rPr>
                <w:sz w:val="25"/>
                <w:szCs w:val="25"/>
              </w:rPr>
            </w:pPr>
            <w:r w:rsidRPr="00D91844">
              <w:rPr>
                <w:sz w:val="25"/>
                <w:szCs w:val="25"/>
              </w:rPr>
              <w:t>Please state why you are interested in becoming a member (max. 200 words)</w:t>
            </w:r>
          </w:p>
          <w:p w14:paraId="7917F982" w14:textId="16C499EC" w:rsidR="00A0332E" w:rsidRPr="00AB0C4F" w:rsidRDefault="00A0332E" w:rsidP="00A0332E">
            <w:pPr>
              <w:pStyle w:val="ListParagraph"/>
              <w:spacing w:before="240" w:after="0" w:line="240" w:lineRule="auto"/>
              <w:rPr>
                <w:sz w:val="24"/>
                <w:szCs w:val="24"/>
              </w:rPr>
            </w:pPr>
          </w:p>
        </w:tc>
      </w:tr>
      <w:tr w:rsidR="00A0332E" w:rsidRPr="00AB0C4F" w14:paraId="3365893F" w14:textId="77777777" w:rsidTr="3A6C9A2C">
        <w:trPr>
          <w:trHeight w:val="579"/>
        </w:trPr>
        <w:tc>
          <w:tcPr>
            <w:tcW w:w="5000" w:type="pct"/>
            <w:gridSpan w:val="3"/>
            <w:vAlign w:val="bottom"/>
          </w:tcPr>
          <w:p w14:paraId="5AE8E351" w14:textId="77777777" w:rsidR="00A0332E" w:rsidRPr="00AB0C4F" w:rsidRDefault="00A0332E" w:rsidP="00A0332E">
            <w:pPr>
              <w:pStyle w:val="ListParagraph"/>
              <w:numPr>
                <w:ilvl w:val="0"/>
                <w:numId w:val="24"/>
              </w:numPr>
              <w:spacing w:before="240" w:after="0" w:line="240" w:lineRule="auto"/>
              <w:rPr>
                <w:sz w:val="25"/>
                <w:szCs w:val="25"/>
              </w:rPr>
            </w:pPr>
          </w:p>
        </w:tc>
      </w:tr>
    </w:tbl>
    <w:p w14:paraId="63B0D41B" w14:textId="63C8E5EE" w:rsidR="00F22267" w:rsidRDefault="00D91844" w:rsidP="00C81AA5">
      <w:pPr>
        <w:jc w:val="center"/>
      </w:pPr>
      <w:r>
        <w:rPr>
          <w:noProof/>
          <w:lang w:val="en-IE" w:eastAsia="ja-JP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FE6425E" wp14:editId="1A08A55D">
                <wp:simplePos x="0" y="0"/>
                <wp:positionH relativeFrom="margin">
                  <wp:posOffset>-209550</wp:posOffset>
                </wp:positionH>
                <wp:positionV relativeFrom="margin">
                  <wp:align>bottom</wp:align>
                </wp:positionV>
                <wp:extent cx="6762750" cy="23907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5355A" w14:textId="589CBB20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0FC3972A" w14:textId="5D8AE63F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34AFDD5F" w14:textId="59CC6139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10BAAE23" w14:textId="64B733CD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634B3D6D" w14:textId="58806566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50BEDBFC" w14:textId="450A3BE5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34A8A8DE" w14:textId="45631CF9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065B4B83" w14:textId="776C85E7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1959DA4B" w14:textId="77777777" w:rsidR="00113380" w:rsidRPr="00856FE8" w:rsidRDefault="00113380" w:rsidP="00015EA3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642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5pt;margin-top:0;width:532.5pt;height:188.2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">
                <v:textbox>
                  <w:txbxContent>
                    <w:p w14:paraId="70C5355A" w14:textId="589CBB20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0FC3972A" w14:textId="5D8AE63F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34AFDD5F" w14:textId="59CC6139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10BAAE23" w14:textId="64B733CD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634B3D6D" w14:textId="58806566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50BEDBFC" w14:textId="450A3BE5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34A8A8DE" w14:textId="45631CF9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065B4B83" w14:textId="776C85E7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  <w:p w14:paraId="1959DA4B" w14:textId="77777777" w:rsidR="00113380" w:rsidRPr="00856FE8" w:rsidRDefault="00113380" w:rsidP="00015EA3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B6984C5" w14:textId="0D71EFB1" w:rsidR="00F10996" w:rsidRPr="00F10996" w:rsidRDefault="00F10996" w:rsidP="00F10996"/>
    <w:p w14:paraId="534F2D5F" w14:textId="045C4B7E" w:rsidR="00F10996" w:rsidRPr="00F10996" w:rsidRDefault="00F10996" w:rsidP="00F10996"/>
    <w:p w14:paraId="6A399A1F" w14:textId="3EDA966A" w:rsidR="00F10996" w:rsidRPr="00F10996" w:rsidRDefault="00F10996" w:rsidP="00F10996"/>
    <w:p w14:paraId="62C943B6" w14:textId="5E3789D6" w:rsidR="00F10996" w:rsidRPr="00F10996" w:rsidRDefault="00F10996" w:rsidP="00F10996"/>
    <w:p w14:paraId="13AFC617" w14:textId="594F10AF" w:rsidR="00F10996" w:rsidRPr="00F10996" w:rsidRDefault="00F10996" w:rsidP="00F10996"/>
    <w:p w14:paraId="3D6A653A" w14:textId="0F5F63EB" w:rsidR="00F10996" w:rsidRPr="00D91844" w:rsidRDefault="00E23F0A" w:rsidP="00D91844">
      <w:pPr>
        <w:pStyle w:val="ListParagraph"/>
        <w:numPr>
          <w:ilvl w:val="0"/>
          <w:numId w:val="25"/>
        </w:numPr>
        <w:rPr>
          <w:sz w:val="25"/>
          <w:szCs w:val="25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EE2019" wp14:editId="0D5CC26F">
                <wp:simplePos x="0" y="0"/>
                <wp:positionH relativeFrom="margin">
                  <wp:align>left</wp:align>
                </wp:positionH>
                <wp:positionV relativeFrom="margin">
                  <wp:posOffset>817880</wp:posOffset>
                </wp:positionV>
                <wp:extent cx="6372225" cy="2990850"/>
                <wp:effectExtent l="0" t="0" r="2857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AE3AC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1EFD3080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723A715E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471C1F4E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1CE9CC6E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50544A50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4CB3BB4C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26254374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7E9981BE" w14:textId="77777777" w:rsidR="002A1BC4" w:rsidRPr="00856FE8" w:rsidRDefault="002A1BC4" w:rsidP="002A1BC4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E2019" id="_x0000_s1027" type="#_x0000_t202" style="position:absolute;left:0;text-align:left;margin-left:0;margin-top:64.4pt;width:501.75pt;height:235.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">
                <v:textbox>
                  <w:txbxContent>
                    <w:p w14:paraId="67FAE3AC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1EFD3080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723A715E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471C1F4E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1CE9CC6E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50544A50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4CB3BB4C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26254374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  <w:p w14:paraId="7E9981BE" w14:textId="77777777" w:rsidR="002A1BC4" w:rsidRPr="00856FE8" w:rsidRDefault="002A1BC4" w:rsidP="002A1BC4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46BD8" w:rsidRPr="00D91844">
        <w:rPr>
          <w:sz w:val="25"/>
          <w:szCs w:val="25"/>
        </w:rPr>
        <w:t xml:space="preserve">Briefly explain what </w:t>
      </w:r>
      <w:r w:rsidR="007B60D9" w:rsidRPr="00D91844">
        <w:rPr>
          <w:sz w:val="25"/>
          <w:szCs w:val="25"/>
        </w:rPr>
        <w:t xml:space="preserve">knowledge, </w:t>
      </w:r>
      <w:r w:rsidR="007D73AD" w:rsidRPr="00D91844">
        <w:rPr>
          <w:sz w:val="25"/>
          <w:szCs w:val="25"/>
        </w:rPr>
        <w:t>skills, perspectives</w:t>
      </w:r>
      <w:r w:rsidR="0079113D" w:rsidRPr="00D91844">
        <w:rPr>
          <w:sz w:val="25"/>
          <w:szCs w:val="25"/>
        </w:rPr>
        <w:t>,</w:t>
      </w:r>
      <w:r w:rsidR="007D73AD" w:rsidRPr="00D91844">
        <w:rPr>
          <w:sz w:val="25"/>
          <w:szCs w:val="25"/>
        </w:rPr>
        <w:t xml:space="preserve"> and ideas </w:t>
      </w:r>
      <w:r w:rsidR="00446BD8" w:rsidRPr="00D91844">
        <w:rPr>
          <w:sz w:val="25"/>
          <w:szCs w:val="25"/>
        </w:rPr>
        <w:t xml:space="preserve">you intend to bring to the </w:t>
      </w:r>
      <w:r w:rsidR="00F8198B" w:rsidRPr="00D91844">
        <w:rPr>
          <w:sz w:val="25"/>
          <w:szCs w:val="25"/>
        </w:rPr>
        <w:t>Committee</w:t>
      </w:r>
      <w:r w:rsidR="00CC3667" w:rsidRPr="00D91844">
        <w:rPr>
          <w:sz w:val="25"/>
          <w:szCs w:val="25"/>
        </w:rPr>
        <w:t xml:space="preserve"> </w:t>
      </w:r>
      <w:r w:rsidR="002A3C90" w:rsidRPr="00D91844">
        <w:rPr>
          <w:sz w:val="25"/>
          <w:szCs w:val="25"/>
          <w:lang w:val="en-GB"/>
        </w:rPr>
        <w:t>(max. 200 words)</w:t>
      </w:r>
    </w:p>
    <w:p w14:paraId="32103CAC" w14:textId="492BAF40" w:rsidR="00E46414" w:rsidRDefault="00E46414" w:rsidP="00F10996"/>
    <w:p w14:paraId="71691942" w14:textId="11FACE59" w:rsidR="002A1BC4" w:rsidRDefault="002A1BC4" w:rsidP="00F10996"/>
    <w:p w14:paraId="35042E76" w14:textId="0CB5098A" w:rsidR="002A1BC4" w:rsidRDefault="002A1BC4" w:rsidP="00F10996"/>
    <w:p w14:paraId="183BBDC4" w14:textId="46EBCF60" w:rsidR="002A1BC4" w:rsidRDefault="002A1BC4" w:rsidP="00F10996"/>
    <w:p w14:paraId="5F7F75E5" w14:textId="37DAB672" w:rsidR="002A1BC4" w:rsidRDefault="002A1BC4" w:rsidP="00F10996"/>
    <w:p w14:paraId="5C960E9A" w14:textId="03BB05F6" w:rsidR="002A1BC4" w:rsidRDefault="002A1BC4" w:rsidP="00F10996"/>
    <w:p w14:paraId="38E063F1" w14:textId="77777777" w:rsidR="002A1BC4" w:rsidRDefault="002A1BC4" w:rsidP="00F10996"/>
    <w:p w14:paraId="7F07E1F7" w14:textId="09372DA3" w:rsidR="003249D9" w:rsidRDefault="003249D9" w:rsidP="00F10996"/>
    <w:p w14:paraId="1534D6B5" w14:textId="77777777" w:rsidR="002A1BC4" w:rsidRDefault="002A1BC4" w:rsidP="00F10996"/>
    <w:p w14:paraId="56AA1C1B" w14:textId="47A0AE4C" w:rsidR="003249D9" w:rsidRPr="00F061A3" w:rsidRDefault="007835EF" w:rsidP="00D91844">
      <w:pPr>
        <w:pStyle w:val="ListParagraph"/>
        <w:numPr>
          <w:ilvl w:val="0"/>
          <w:numId w:val="25"/>
        </w:numPr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0F59B9F" wp14:editId="4D21411E">
                <wp:simplePos x="0" y="0"/>
                <wp:positionH relativeFrom="margin">
                  <wp:align>left</wp:align>
                </wp:positionH>
                <wp:positionV relativeFrom="margin">
                  <wp:posOffset>4704080</wp:posOffset>
                </wp:positionV>
                <wp:extent cx="6257925" cy="303847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E1F93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0E0E4391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5442BA36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1EEE8DB9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40BFBF75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1720CFC3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60CF20AA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0524F5C6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  <w:p w14:paraId="75F56280" w14:textId="77777777" w:rsidR="00117BD0" w:rsidRPr="00856FE8" w:rsidRDefault="00117BD0" w:rsidP="00117BD0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59B9F" id="_x0000_s1028" type="#_x0000_t202" style="position:absolute;left:0;text-align:left;margin-left:0;margin-top:370.4pt;width:492.75pt;height:239.25pt;z-index:25166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">
                <v:textbox>
                  <w:txbxContent>
                    <w:p w14:paraId="76FE1F93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0E0E4391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5442BA36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1EEE8DB9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40BFBF75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1720CFC3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60CF20AA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0524F5C6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  <w:p w14:paraId="75F56280" w14:textId="77777777" w:rsidR="00117BD0" w:rsidRPr="00856FE8" w:rsidRDefault="00117BD0" w:rsidP="00117BD0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249D9" w:rsidRPr="00F061A3">
        <w:rPr>
          <w:sz w:val="25"/>
          <w:szCs w:val="25"/>
        </w:rPr>
        <w:t>Describe research</w:t>
      </w:r>
      <w:r w:rsidR="009D3BB5">
        <w:rPr>
          <w:sz w:val="25"/>
          <w:szCs w:val="25"/>
        </w:rPr>
        <w:t>-</w:t>
      </w:r>
      <w:r w:rsidR="003249D9" w:rsidRPr="00F061A3">
        <w:rPr>
          <w:sz w:val="25"/>
          <w:szCs w:val="25"/>
        </w:rPr>
        <w:t xml:space="preserve">related activities </w:t>
      </w:r>
      <w:r w:rsidR="007D73AD" w:rsidRPr="00F061A3">
        <w:rPr>
          <w:sz w:val="25"/>
          <w:szCs w:val="25"/>
        </w:rPr>
        <w:t xml:space="preserve">that may be of interest to the work of the Committee </w:t>
      </w:r>
      <w:r w:rsidR="003249D9" w:rsidRPr="00F061A3">
        <w:rPr>
          <w:sz w:val="25"/>
          <w:szCs w:val="25"/>
          <w:lang w:val="en-GB"/>
        </w:rPr>
        <w:t>(max. 200 words)</w:t>
      </w:r>
    </w:p>
    <w:p w14:paraId="5D7E9389" w14:textId="71D1C0F4" w:rsidR="006622E6" w:rsidRPr="00E46414" w:rsidRDefault="006622E6" w:rsidP="00AB0C4F">
      <w:pPr>
        <w:rPr>
          <w:sz w:val="25"/>
          <w:szCs w:val="25"/>
        </w:rPr>
      </w:pPr>
    </w:p>
    <w:sectPr w:rsidR="006622E6" w:rsidRPr="00E46414" w:rsidSect="00576892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C0513" w14:textId="77777777" w:rsidR="00D134D6" w:rsidRDefault="00D134D6" w:rsidP="00C9238F">
      <w:pPr>
        <w:spacing w:after="0" w:line="240" w:lineRule="auto"/>
      </w:pPr>
      <w:r>
        <w:separator/>
      </w:r>
    </w:p>
  </w:endnote>
  <w:endnote w:type="continuationSeparator" w:id="0">
    <w:p w14:paraId="65D2E2BA" w14:textId="77777777" w:rsidR="00D134D6" w:rsidRDefault="00D134D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BD4A85-C077-404C-AA61-A193E15D8556}"/>
    <w:embedBold r:id="rId2" w:fontKey="{67553D2D-8A6A-4954-83F2-759066D4FBB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4984C82-3274-498C-A1A8-6B0988CBFB74}"/>
    <w:embedBold r:id="rId4" w:fontKey="{6CFC2E59-5019-4772-91A7-CE4A2899DF17}"/>
    <w:embedItalic r:id="rId5" w:fontKey="{DE570048-6E20-435C-8BAD-593F20644CF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2AE29E92-14F1-4F41-B57F-BFAEC987BB2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55586D5-3B80-4161-8DD3-2D4953A4F6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55FAD737" w14:textId="77777777" w:rsidTr="00C4167A">
      <w:tc>
        <w:tcPr>
          <w:tcW w:w="4675" w:type="dxa"/>
          <w:vAlign w:val="center"/>
        </w:tcPr>
        <w:p w14:paraId="20CBE848" w14:textId="73BB88BA" w:rsidR="00003212" w:rsidRPr="00003212" w:rsidRDefault="00BF4698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EHS Research Committee</w:t>
          </w:r>
        </w:p>
      </w:tc>
      <w:tc>
        <w:tcPr>
          <w:tcW w:w="4675" w:type="dxa"/>
          <w:vAlign w:val="center"/>
        </w:tcPr>
        <w:p w14:paraId="499AE2C7" w14:textId="709D7507" w:rsidR="00003212" w:rsidRPr="00003212" w:rsidRDefault="00BF4698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CD24A8">
            <w:rPr>
              <w:noProof/>
              <w:lang w:val="en-IE" w:eastAsia="ja-JP"/>
            </w:rPr>
            <w:drawing>
              <wp:inline distT="0" distB="0" distL="0" distR="0" wp14:anchorId="639F74F1" wp14:editId="21756B54">
                <wp:extent cx="970459" cy="304800"/>
                <wp:effectExtent l="0" t="0" r="1270" b="0"/>
                <wp:docPr id="2" name="Picture 2" descr="M:\EHS Structured PhD Programme\2020-21\Admin_Gen\two_greens_landscap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:\EHS Structured PhD Programme\2020-21\Admin_Gen\two_greens_landscap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735" cy="319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1F3A8A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6EAA0" w14:textId="77777777" w:rsidR="00D134D6" w:rsidRDefault="00D134D6" w:rsidP="00C9238F">
      <w:pPr>
        <w:spacing w:after="0" w:line="240" w:lineRule="auto"/>
      </w:pPr>
      <w:r>
        <w:separator/>
      </w:r>
    </w:p>
  </w:footnote>
  <w:footnote w:type="continuationSeparator" w:id="0">
    <w:p w14:paraId="4717F413" w14:textId="77777777" w:rsidR="00D134D6" w:rsidRDefault="00D134D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24" w:type="dxa"/>
      <w:shd w:val="clear" w:color="auto" w:fill="731F1C" w:themeFill="accent5"/>
      <w:tblLook w:val="04A0" w:firstRow="1" w:lastRow="0" w:firstColumn="1" w:lastColumn="0" w:noHBand="0" w:noVBand="1"/>
    </w:tblPr>
    <w:tblGrid>
      <w:gridCol w:w="1446"/>
      <w:gridCol w:w="8578"/>
    </w:tblGrid>
    <w:tr w:rsidR="00576892" w:rsidRPr="00576892" w14:paraId="16E9D8D3" w14:textId="77777777" w:rsidTr="00AB0C4F">
      <w:trPr>
        <w:trHeight w:val="168"/>
      </w:trPr>
      <w:tc>
        <w:tcPr>
          <w:tcW w:w="1446" w:type="dxa"/>
          <w:shd w:val="clear" w:color="auto" w:fill="38583B"/>
          <w:vAlign w:val="center"/>
        </w:tcPr>
        <w:p w14:paraId="79E2284D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val="en-IE" w:eastAsia="ja-JP"/>
            </w:rPr>
            <w:drawing>
              <wp:inline distT="0" distB="0" distL="0" distR="0" wp14:anchorId="24478E97" wp14:editId="6835F126">
                <wp:extent cx="640080" cy="640080"/>
                <wp:effectExtent l="0" t="0" r="7620" b="0"/>
                <wp:docPr id="1" name="Graphic 1" descr="Mon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78" w:type="dxa"/>
          <w:shd w:val="clear" w:color="auto" w:fill="38583B"/>
          <w:vAlign w:val="center"/>
        </w:tcPr>
        <w:p w14:paraId="3C6E114F" w14:textId="77777777" w:rsidR="009F2316" w:rsidRPr="00AB0C4F" w:rsidRDefault="009F2316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0"/>
              <w:szCs w:val="40"/>
            </w:rPr>
          </w:pPr>
          <w:r w:rsidRPr="00AB0C4F">
            <w:rPr>
              <w:rFonts w:ascii="Corbel" w:eastAsia="Calibri" w:hAnsi="Corbel" w:cs="Times New Roman"/>
              <w:b/>
              <w:noProof/>
              <w:color w:val="FFFFFF" w:themeColor="background1"/>
              <w:sz w:val="40"/>
              <w:szCs w:val="40"/>
            </w:rPr>
            <w:t>EHS Research Committee Membership</w:t>
          </w:r>
        </w:p>
        <w:p w14:paraId="7431006A" w14:textId="5C00732A" w:rsidR="009F2316" w:rsidRPr="00576892" w:rsidRDefault="009F2316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AB0C4F">
            <w:rPr>
              <w:rFonts w:ascii="Corbel" w:eastAsia="Calibri" w:hAnsi="Corbel" w:cs="Times New Roman"/>
              <w:b/>
              <w:noProof/>
              <w:color w:val="FFFFFF" w:themeColor="background1"/>
              <w:sz w:val="40"/>
              <w:szCs w:val="40"/>
            </w:rPr>
            <w:t>Expression of Interest form</w:t>
          </w:r>
          <w:r w:rsidR="00664908">
            <w:rPr>
              <w:rFonts w:ascii="Corbel" w:eastAsia="Calibri" w:hAnsi="Corbel" w:cs="Times New Roman"/>
              <w:b/>
              <w:noProof/>
              <w:color w:val="FFFFFF" w:themeColor="background1"/>
              <w:sz w:val="40"/>
              <w:szCs w:val="40"/>
            </w:rPr>
            <w:t xml:space="preserve"> 2025</w:t>
          </w:r>
        </w:p>
      </w:tc>
    </w:tr>
  </w:tbl>
  <w:p w14:paraId="242FC2F0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14F05EF"/>
    <w:multiLevelType w:val="hybridMultilevel"/>
    <w:tmpl w:val="8EAE151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B94561"/>
    <w:multiLevelType w:val="hybridMultilevel"/>
    <w:tmpl w:val="E662C340"/>
    <w:lvl w:ilvl="0" w:tplc="1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6506825"/>
    <w:multiLevelType w:val="hybridMultilevel"/>
    <w:tmpl w:val="A21C74C6"/>
    <w:lvl w:ilvl="0" w:tplc="7A687608">
      <w:numFmt w:val="bullet"/>
      <w:lvlText w:val="-"/>
      <w:lvlJc w:val="left"/>
      <w:pPr>
        <w:ind w:left="405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0BE7FC6"/>
    <w:multiLevelType w:val="hybridMultilevel"/>
    <w:tmpl w:val="41142B5A"/>
    <w:lvl w:ilvl="0" w:tplc="18090013">
      <w:start w:val="1"/>
      <w:numFmt w:val="upperRoman"/>
      <w:lvlText w:val="%1."/>
      <w:lvlJc w:val="righ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67021394">
    <w:abstractNumId w:val="12"/>
  </w:num>
  <w:num w:numId="2" w16cid:durableId="1840389501">
    <w:abstractNumId w:val="8"/>
  </w:num>
  <w:num w:numId="3" w16cid:durableId="591398507">
    <w:abstractNumId w:val="17"/>
  </w:num>
  <w:num w:numId="4" w16cid:durableId="1154177329">
    <w:abstractNumId w:val="13"/>
  </w:num>
  <w:num w:numId="5" w16cid:durableId="1026298062">
    <w:abstractNumId w:val="14"/>
  </w:num>
  <w:num w:numId="6" w16cid:durableId="38671402">
    <w:abstractNumId w:val="22"/>
  </w:num>
  <w:num w:numId="7" w16cid:durableId="1061830952">
    <w:abstractNumId w:val="7"/>
  </w:num>
  <w:num w:numId="8" w16cid:durableId="1008098393">
    <w:abstractNumId w:val="11"/>
  </w:num>
  <w:num w:numId="9" w16cid:durableId="832186960">
    <w:abstractNumId w:val="20"/>
  </w:num>
  <w:num w:numId="10" w16cid:durableId="464196664">
    <w:abstractNumId w:val="1"/>
  </w:num>
  <w:num w:numId="11" w16cid:durableId="1021473384">
    <w:abstractNumId w:val="6"/>
  </w:num>
  <w:num w:numId="12" w16cid:durableId="360205727">
    <w:abstractNumId w:val="0"/>
  </w:num>
  <w:num w:numId="13" w16cid:durableId="1046024795">
    <w:abstractNumId w:val="2"/>
  </w:num>
  <w:num w:numId="14" w16cid:durableId="406654849">
    <w:abstractNumId w:val="10"/>
  </w:num>
  <w:num w:numId="15" w16cid:durableId="1032611253">
    <w:abstractNumId w:val="9"/>
  </w:num>
  <w:num w:numId="16" w16cid:durableId="642856280">
    <w:abstractNumId w:val="18"/>
  </w:num>
  <w:num w:numId="17" w16cid:durableId="603348256">
    <w:abstractNumId w:val="4"/>
  </w:num>
  <w:num w:numId="18" w16cid:durableId="1668508909">
    <w:abstractNumId w:val="25"/>
  </w:num>
  <w:num w:numId="19" w16cid:durableId="1633320624">
    <w:abstractNumId w:val="21"/>
  </w:num>
  <w:num w:numId="20" w16cid:durableId="1956328902">
    <w:abstractNumId w:val="15"/>
  </w:num>
  <w:num w:numId="21" w16cid:durableId="1102992657">
    <w:abstractNumId w:val="24"/>
  </w:num>
  <w:num w:numId="22" w16cid:durableId="456023226">
    <w:abstractNumId w:val="5"/>
  </w:num>
  <w:num w:numId="23" w16cid:durableId="379943265">
    <w:abstractNumId w:val="19"/>
  </w:num>
  <w:num w:numId="24" w16cid:durableId="337466774">
    <w:abstractNumId w:val="23"/>
  </w:num>
  <w:num w:numId="25" w16cid:durableId="1650281015">
    <w:abstractNumId w:val="16"/>
  </w:num>
  <w:num w:numId="26" w16cid:durableId="560754320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316"/>
    <w:rsid w:val="00003212"/>
    <w:rsid w:val="00015EA3"/>
    <w:rsid w:val="00036181"/>
    <w:rsid w:val="00052382"/>
    <w:rsid w:val="0006125D"/>
    <w:rsid w:val="0006568A"/>
    <w:rsid w:val="00065A07"/>
    <w:rsid w:val="00076CF9"/>
    <w:rsid w:val="00076F0F"/>
    <w:rsid w:val="00080850"/>
    <w:rsid w:val="00084253"/>
    <w:rsid w:val="000D1F49"/>
    <w:rsid w:val="000D5925"/>
    <w:rsid w:val="000F4676"/>
    <w:rsid w:val="00113380"/>
    <w:rsid w:val="00117BD0"/>
    <w:rsid w:val="001727CA"/>
    <w:rsid w:val="00193ACD"/>
    <w:rsid w:val="001A47E2"/>
    <w:rsid w:val="001A4958"/>
    <w:rsid w:val="001B15FE"/>
    <w:rsid w:val="001C706C"/>
    <w:rsid w:val="001F595C"/>
    <w:rsid w:val="00226B2D"/>
    <w:rsid w:val="00237D04"/>
    <w:rsid w:val="0027273B"/>
    <w:rsid w:val="0029249D"/>
    <w:rsid w:val="002A1BC4"/>
    <w:rsid w:val="002A3C90"/>
    <w:rsid w:val="002C56E6"/>
    <w:rsid w:val="002D3238"/>
    <w:rsid w:val="003249D9"/>
    <w:rsid w:val="003558E7"/>
    <w:rsid w:val="00361E11"/>
    <w:rsid w:val="003C6A3A"/>
    <w:rsid w:val="003F0847"/>
    <w:rsid w:val="0040090B"/>
    <w:rsid w:val="00407AC0"/>
    <w:rsid w:val="00446BD8"/>
    <w:rsid w:val="0046302A"/>
    <w:rsid w:val="00487D2D"/>
    <w:rsid w:val="00493AC4"/>
    <w:rsid w:val="00493CCD"/>
    <w:rsid w:val="004D5D62"/>
    <w:rsid w:val="004E5717"/>
    <w:rsid w:val="005035AE"/>
    <w:rsid w:val="005112D0"/>
    <w:rsid w:val="00540CE6"/>
    <w:rsid w:val="0057076A"/>
    <w:rsid w:val="00576892"/>
    <w:rsid w:val="00577E06"/>
    <w:rsid w:val="005A3BF7"/>
    <w:rsid w:val="005B7BD2"/>
    <w:rsid w:val="005C5107"/>
    <w:rsid w:val="005F2035"/>
    <w:rsid w:val="005F7990"/>
    <w:rsid w:val="006340B7"/>
    <w:rsid w:val="0063739C"/>
    <w:rsid w:val="006622E6"/>
    <w:rsid w:val="00664908"/>
    <w:rsid w:val="006A0489"/>
    <w:rsid w:val="006A29E6"/>
    <w:rsid w:val="006F6D50"/>
    <w:rsid w:val="00722ECD"/>
    <w:rsid w:val="00735B3A"/>
    <w:rsid w:val="007637EC"/>
    <w:rsid w:val="00770F25"/>
    <w:rsid w:val="007835EF"/>
    <w:rsid w:val="00791132"/>
    <w:rsid w:val="0079113D"/>
    <w:rsid w:val="00793B39"/>
    <w:rsid w:val="007953B4"/>
    <w:rsid w:val="007A35A8"/>
    <w:rsid w:val="007A736A"/>
    <w:rsid w:val="007B0A85"/>
    <w:rsid w:val="007B60D9"/>
    <w:rsid w:val="007C6A52"/>
    <w:rsid w:val="007D73AD"/>
    <w:rsid w:val="007E1F2A"/>
    <w:rsid w:val="007F1945"/>
    <w:rsid w:val="008067A6"/>
    <w:rsid w:val="008071C7"/>
    <w:rsid w:val="0082043E"/>
    <w:rsid w:val="00831FDA"/>
    <w:rsid w:val="00856FE8"/>
    <w:rsid w:val="00897670"/>
    <w:rsid w:val="008B0E32"/>
    <w:rsid w:val="008E203A"/>
    <w:rsid w:val="0091229C"/>
    <w:rsid w:val="00920221"/>
    <w:rsid w:val="00940E73"/>
    <w:rsid w:val="00954A8C"/>
    <w:rsid w:val="00980868"/>
    <w:rsid w:val="0098597D"/>
    <w:rsid w:val="009B18E0"/>
    <w:rsid w:val="009D3BB5"/>
    <w:rsid w:val="009E18E8"/>
    <w:rsid w:val="009F2316"/>
    <w:rsid w:val="009F619A"/>
    <w:rsid w:val="009F6DDE"/>
    <w:rsid w:val="00A0125B"/>
    <w:rsid w:val="00A0332E"/>
    <w:rsid w:val="00A1613A"/>
    <w:rsid w:val="00A370A8"/>
    <w:rsid w:val="00A44B43"/>
    <w:rsid w:val="00A87B70"/>
    <w:rsid w:val="00AB0C4F"/>
    <w:rsid w:val="00AC4736"/>
    <w:rsid w:val="00AF6BFE"/>
    <w:rsid w:val="00B74C29"/>
    <w:rsid w:val="00B874CE"/>
    <w:rsid w:val="00BC3286"/>
    <w:rsid w:val="00BD4753"/>
    <w:rsid w:val="00BD5CB1"/>
    <w:rsid w:val="00BE62EE"/>
    <w:rsid w:val="00BF4698"/>
    <w:rsid w:val="00C003BA"/>
    <w:rsid w:val="00C12A21"/>
    <w:rsid w:val="00C26236"/>
    <w:rsid w:val="00C33EC7"/>
    <w:rsid w:val="00C46878"/>
    <w:rsid w:val="00C638EE"/>
    <w:rsid w:val="00C81AA5"/>
    <w:rsid w:val="00C9238F"/>
    <w:rsid w:val="00C96307"/>
    <w:rsid w:val="00CB4A51"/>
    <w:rsid w:val="00CB6A95"/>
    <w:rsid w:val="00CC3667"/>
    <w:rsid w:val="00CD4532"/>
    <w:rsid w:val="00CD47B0"/>
    <w:rsid w:val="00CE6104"/>
    <w:rsid w:val="00CE7918"/>
    <w:rsid w:val="00D134D6"/>
    <w:rsid w:val="00D15643"/>
    <w:rsid w:val="00D16163"/>
    <w:rsid w:val="00D65E06"/>
    <w:rsid w:val="00D66E2D"/>
    <w:rsid w:val="00D91844"/>
    <w:rsid w:val="00DB3FAD"/>
    <w:rsid w:val="00DE4F4A"/>
    <w:rsid w:val="00E149AF"/>
    <w:rsid w:val="00E23F0A"/>
    <w:rsid w:val="00E3690B"/>
    <w:rsid w:val="00E401A8"/>
    <w:rsid w:val="00E46414"/>
    <w:rsid w:val="00E56779"/>
    <w:rsid w:val="00E61C09"/>
    <w:rsid w:val="00EB3B58"/>
    <w:rsid w:val="00EC7359"/>
    <w:rsid w:val="00EE3054"/>
    <w:rsid w:val="00F00606"/>
    <w:rsid w:val="00F01256"/>
    <w:rsid w:val="00F061A3"/>
    <w:rsid w:val="00F10996"/>
    <w:rsid w:val="00F22267"/>
    <w:rsid w:val="00F27BE4"/>
    <w:rsid w:val="00F8198B"/>
    <w:rsid w:val="00F86887"/>
    <w:rsid w:val="00F951C3"/>
    <w:rsid w:val="00FC7475"/>
    <w:rsid w:val="00FE5715"/>
    <w:rsid w:val="00FE78A0"/>
    <w:rsid w:val="3A6C9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ED5FAC"/>
  <w15:chartTrackingRefBased/>
  <w15:docId w15:val="{F8574D93-7909-4C8E-883C-58A47830D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ListParagraph">
    <w:name w:val="List Paragraph"/>
    <w:basedOn w:val="Normal"/>
    <w:uiPriority w:val="34"/>
    <w:qFormat/>
    <w:rsid w:val="000F4676"/>
    <w:pPr>
      <w:spacing w:after="160" w:line="259" w:lineRule="auto"/>
      <w:ind w:left="720"/>
      <w:contextualSpacing/>
    </w:pPr>
    <w:rPr>
      <w:rFonts w:eastAsiaTheme="minorEastAsia"/>
      <w:sz w:val="22"/>
      <w:szCs w:val="22"/>
      <w:lang w:val="en-IE" w:eastAsia="ja-JP"/>
    </w:rPr>
  </w:style>
  <w:style w:type="paragraph" w:styleId="Revision">
    <w:name w:val="Revision"/>
    <w:hidden/>
    <w:uiPriority w:val="99"/>
    <w:semiHidden/>
    <w:rsid w:val="006A29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6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aine.moore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204F3D18CEC41EF8A533D1480928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DE701-4F62-48F2-8620-320B8982BB35}"/>
      </w:docPartPr>
      <w:docPartBody>
        <w:p w:rsidR="00E56779" w:rsidRDefault="00E56779" w:rsidP="00E56779">
          <w:pPr>
            <w:pStyle w:val="1204F3D18CEC41EF8A533D14809287591"/>
          </w:pPr>
          <w:r w:rsidRPr="00C638EE">
            <w:rPr>
              <w:sz w:val="25"/>
              <w:szCs w:val="25"/>
            </w:rPr>
            <w:t>First Name</w:t>
          </w:r>
        </w:p>
      </w:docPartBody>
    </w:docPart>
    <w:docPart>
      <w:docPartPr>
        <w:name w:val="E7365DE835A140EC9477123BD3AE5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D903B-50B6-4778-9096-0FA85953B98E}"/>
      </w:docPartPr>
      <w:docPartBody>
        <w:p w:rsidR="00E56779" w:rsidRDefault="00E56779" w:rsidP="00E56779">
          <w:pPr>
            <w:pStyle w:val="E7365DE835A140EC9477123BD3AE559E1"/>
          </w:pPr>
          <w:r w:rsidRPr="00C638EE">
            <w:rPr>
              <w:sz w:val="25"/>
              <w:szCs w:val="25"/>
            </w:rPr>
            <w:t>Last Name</w:t>
          </w:r>
        </w:p>
      </w:docPartBody>
    </w:docPart>
    <w:docPart>
      <w:docPartPr>
        <w:name w:val="A111D350B06A409C9B2452C81A507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ADCC8-566F-4C1B-BEE1-2D9E534404F1}"/>
      </w:docPartPr>
      <w:docPartBody>
        <w:p w:rsidR="00E56779" w:rsidRDefault="00E56779" w:rsidP="00E56779">
          <w:pPr>
            <w:pStyle w:val="A111D350B06A409C9B2452C81A5072C71"/>
          </w:pPr>
          <w:r w:rsidRPr="00C638EE">
            <w:rPr>
              <w:sz w:val="25"/>
              <w:szCs w:val="25"/>
            </w:rPr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779"/>
    <w:rsid w:val="00153DD5"/>
    <w:rsid w:val="004072C7"/>
    <w:rsid w:val="0048642C"/>
    <w:rsid w:val="007C27DD"/>
    <w:rsid w:val="008C039B"/>
    <w:rsid w:val="00A44B43"/>
    <w:rsid w:val="00AC4736"/>
    <w:rsid w:val="00C12A21"/>
    <w:rsid w:val="00C447B5"/>
    <w:rsid w:val="00CA6639"/>
    <w:rsid w:val="00E5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IE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04F3D18CEC41EF8A533D14809287591">
    <w:name w:val="1204F3D18CEC41EF8A533D14809287591"/>
    <w:rsid w:val="00E5677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7365DE835A140EC9477123BD3AE559E1">
    <w:name w:val="E7365DE835A140EC9477123BD3AE559E1"/>
    <w:rsid w:val="00E5677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111D350B06A409C9B2452C81A5072C71">
    <w:name w:val="A111D350B06A409C9B2452C81A5072C71"/>
    <w:rsid w:val="00E56779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E56779"/>
    <w:rPr>
      <w:color w:val="808080"/>
    </w:rPr>
  </w:style>
  <w:style w:type="paragraph" w:styleId="Footer">
    <w:name w:val="footer"/>
    <w:basedOn w:val="Normal"/>
    <w:link w:val="FooterChar"/>
    <w:uiPriority w:val="99"/>
    <w:rsid w:val="00E56779"/>
    <w:pPr>
      <w:tabs>
        <w:tab w:val="center" w:pos="4680"/>
        <w:tab w:val="right" w:pos="9810"/>
      </w:tabs>
      <w:spacing w:after="0" w:line="240" w:lineRule="auto"/>
    </w:pPr>
    <w:rPr>
      <w:rFonts w:eastAsiaTheme="minorHAnsi"/>
      <w:sz w:val="18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56779"/>
    <w:rPr>
      <w:rFonts w:eastAsiaTheme="minorHAnsi"/>
      <w:sz w:val="18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145</Words>
  <Characters>830</Characters>
  <Application>Microsoft Office Word</Application>
  <DocSecurity>0</DocSecurity>
  <Lines>6</Lines>
  <Paragraphs>1</Paragraphs>
  <ScaleCrop>false</ScaleCrop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Elaine.Kinsella</dc:creator>
  <cp:keywords/>
  <dc:description/>
  <cp:lastModifiedBy>Elaine.Kinsella</cp:lastModifiedBy>
  <cp:revision>10</cp:revision>
  <dcterms:created xsi:type="dcterms:W3CDTF">2025-01-24T08:23:00Z</dcterms:created>
  <dcterms:modified xsi:type="dcterms:W3CDTF">2025-01-27T15:33:00Z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